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23FF1261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D55C52">
        <w:rPr>
          <w:kern w:val="3"/>
          <w:lang w:val="en-US" w:eastAsia="ar-SA"/>
        </w:rPr>
        <w:t>06.07.2026.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21F36172" w:rsidR="00EC05A7" w:rsidRPr="00D55C52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D55C52">
        <w:rPr>
          <w:b/>
          <w:bCs/>
          <w:kern w:val="3"/>
          <w:lang w:val="sr-Cyrl-RS" w:eastAsia="ar-SA"/>
        </w:rPr>
        <w:t>Четкице за електромотор усисивача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433AB1BD" w:rsidR="00EC05A7" w:rsidRPr="00D55C52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D55C52">
        <w:rPr>
          <w:b/>
          <w:kern w:val="3"/>
          <w:lang w:val="sr-Cyrl-RS" w:eastAsia="ar-SA"/>
        </w:rPr>
        <w:t xml:space="preserve"> до 7.000,00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548626D1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D55C52">
        <w:rPr>
          <w:kern w:val="3"/>
          <w:lang w:val="sr-Cyrl-RS" w:eastAsia="ar-SA"/>
        </w:rPr>
        <w:t xml:space="preserve"> 09.06.2026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3BB35396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D55C52">
        <w:rPr>
          <w:b/>
          <w:bCs/>
          <w:lang w:val="sr-Cyrl-RS"/>
        </w:rPr>
        <w:br/>
        <w:t>Горан Планојевић 063-116-14-04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FF7B" w14:textId="77777777" w:rsidR="0023453D" w:rsidRDefault="0023453D">
      <w:r>
        <w:separator/>
      </w:r>
    </w:p>
  </w:endnote>
  <w:endnote w:type="continuationSeparator" w:id="0">
    <w:p w14:paraId="39416158" w14:textId="77777777" w:rsidR="0023453D" w:rsidRDefault="0023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6BDC" w14:textId="77777777" w:rsidR="0023453D" w:rsidRDefault="0023453D">
      <w:r>
        <w:separator/>
      </w:r>
    </w:p>
  </w:footnote>
  <w:footnote w:type="continuationSeparator" w:id="0">
    <w:p w14:paraId="623AD72A" w14:textId="77777777" w:rsidR="0023453D" w:rsidRDefault="00234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838277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23453D"/>
    <w:rsid w:val="0039006E"/>
    <w:rsid w:val="00434B37"/>
    <w:rsid w:val="004913EC"/>
    <w:rsid w:val="005A22F0"/>
    <w:rsid w:val="005C2B67"/>
    <w:rsid w:val="00637114"/>
    <w:rsid w:val="00686D67"/>
    <w:rsid w:val="006B761D"/>
    <w:rsid w:val="0070383C"/>
    <w:rsid w:val="00707CE2"/>
    <w:rsid w:val="007260CD"/>
    <w:rsid w:val="00752B8D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D409D4"/>
    <w:rsid w:val="00D55C52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2026-07-06T08:18:00Z</dcterms:modified>
</cp:coreProperties>
</file>